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912A7" w14:textId="122A636A" w:rsidR="005F0171" w:rsidRPr="006C7E64" w:rsidRDefault="00EC0B9D" w:rsidP="006C7E64">
      <w:pPr>
        <w:widowControl w:val="0"/>
        <w:spacing w:after="20"/>
        <w:jc w:val="center"/>
        <w:rPr>
          <w:rFonts w:ascii="Times New Roman" w:hAnsi="Times New Roman"/>
          <w:sz w:val="22"/>
          <w:szCs w:val="22"/>
        </w:rPr>
      </w:pPr>
      <w:r>
        <w:pict w14:anchorId="60E63D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3pt;height:136.25pt">
            <v:imagedata r:id="rId7" o:title=""/>
          </v:shape>
        </w:pict>
      </w:r>
      <w:r>
        <w:pict w14:anchorId="6A85F4AE">
          <v:shape id="_x0000_i1026" type="#_x0000_t75" style="width:208.25pt;height:109.1pt">
            <v:imagedata r:id="rId8" o:title=""/>
          </v:shape>
        </w:pict>
      </w:r>
    </w:p>
    <w:p w14:paraId="3EAD78F8" w14:textId="77777777" w:rsidR="005F0171" w:rsidRDefault="00EC0B9D" w:rsidP="00E535F8">
      <w:pPr>
        <w:widowControl w:val="0"/>
        <w:spacing w:after="2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 w14:anchorId="3195B45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3pt;margin-top:24.15pt;width:425.7pt;height:45pt;z-index:1" stroked="f">
            <v:textbox style="mso-next-textbox:#_x0000_s1027">
              <w:txbxContent>
                <w:p w14:paraId="441E8420" w14:textId="3207153D" w:rsidR="0048258A" w:rsidRPr="0048258A" w:rsidRDefault="005F0171" w:rsidP="0048258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  </w:t>
                  </w:r>
                  <w:r w:rsidRPr="007B7BCB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Application </w:t>
                  </w:r>
                  <w:r w:rsidR="0048258A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for </w:t>
                  </w:r>
                  <w:r w:rsidR="0048258A" w:rsidRPr="0048258A">
                    <w:rPr>
                      <w:rFonts w:ascii="Times New Roman" w:hAnsi="Times New Roman"/>
                      <w:b/>
                      <w:bCs/>
                      <w:sz w:val="40"/>
                      <w:szCs w:val="40"/>
                    </w:rPr>
                    <w:t xml:space="preserve">Camino </w:t>
                  </w:r>
                  <w:proofErr w:type="spellStart"/>
                  <w:r w:rsidR="0048258A" w:rsidRPr="0048258A">
                    <w:rPr>
                      <w:rFonts w:ascii="Times New Roman" w:hAnsi="Times New Roman"/>
                      <w:b/>
                      <w:bCs/>
                      <w:sz w:val="40"/>
                      <w:szCs w:val="40"/>
                    </w:rPr>
                    <w:t>Ignaciano</w:t>
                  </w:r>
                  <w:proofErr w:type="spellEnd"/>
                  <w:r w:rsidR="0048258A">
                    <w:rPr>
                      <w:rFonts w:ascii="Times New Roman" w:hAnsi="Times New Roman"/>
                      <w:b/>
                      <w:bCs/>
                      <w:sz w:val="40"/>
                      <w:szCs w:val="40"/>
                    </w:rPr>
                    <w:t xml:space="preserve"> Pilgrimage</w:t>
                  </w:r>
                </w:p>
                <w:p w14:paraId="4812B2E2" w14:textId="77DBBE40" w:rsidR="005F0171" w:rsidRPr="007B7BCB" w:rsidRDefault="005F0171" w:rsidP="003D6DF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shape>
        </w:pict>
      </w:r>
    </w:p>
    <w:p w14:paraId="200695F1" w14:textId="77777777" w:rsidR="005F0171" w:rsidRDefault="005F0171" w:rsidP="00E535F8">
      <w:pPr>
        <w:widowControl w:val="0"/>
        <w:spacing w:after="2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General Information:</w:t>
      </w:r>
    </w:p>
    <w:p w14:paraId="37B2FBD8" w14:textId="5C206826" w:rsidR="005F0171" w:rsidRDefault="005F0171" w:rsidP="009A781B">
      <w:pPr>
        <w:widowControl w:val="0"/>
        <w:tabs>
          <w:tab w:val="left" w:pos="86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Name:</w:t>
      </w:r>
    </w:p>
    <w:p w14:paraId="68745745" w14:textId="2BFBDC7B" w:rsidR="005F0171" w:rsidRDefault="005F0171" w:rsidP="009A781B">
      <w:pPr>
        <w:widowControl w:val="0"/>
        <w:tabs>
          <w:tab w:val="left" w:pos="86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Address:</w:t>
      </w:r>
    </w:p>
    <w:p w14:paraId="5244EF0C" w14:textId="70E49263" w:rsidR="005F0171" w:rsidRDefault="005F0171" w:rsidP="009A781B">
      <w:pPr>
        <w:widowControl w:val="0"/>
        <w:tabs>
          <w:tab w:val="left" w:pos="540"/>
          <w:tab w:val="left" w:pos="5310"/>
          <w:tab w:val="left" w:pos="5850"/>
          <w:tab w:val="left" w:pos="6570"/>
          <w:tab w:val="left" w:pos="702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City:</w:t>
      </w:r>
      <w:r w:rsidR="00D152E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State: </w:t>
      </w:r>
      <w:r>
        <w:rPr>
          <w:rFonts w:ascii="Times New Roman" w:hAnsi="Times New Roman"/>
          <w:sz w:val="24"/>
          <w:szCs w:val="24"/>
        </w:rPr>
        <w:tab/>
        <w:t xml:space="preserve">Zip: </w:t>
      </w:r>
    </w:p>
    <w:bookmarkStart w:id="0" w:name="Check1"/>
    <w:p w14:paraId="3993784D" w14:textId="01E40378" w:rsidR="005F0171" w:rsidRDefault="005F0171" w:rsidP="009A781B">
      <w:pPr>
        <w:widowControl w:val="0"/>
        <w:tabs>
          <w:tab w:val="left" w:pos="360"/>
          <w:tab w:val="left" w:pos="1710"/>
          <w:tab w:val="left" w:pos="4320"/>
          <w:tab w:val="left" w:pos="4680"/>
          <w:tab w:val="left" w:pos="59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0"/>
      <w:r>
        <w:rPr>
          <w:rFonts w:ascii="Times New Roman" w:hAnsi="Times New Roman"/>
          <w:sz w:val="24"/>
          <w:szCs w:val="24"/>
        </w:rPr>
        <w:t xml:space="preserve"> Home Phone:</w:t>
      </w:r>
      <w:r w:rsidR="00D152E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bookmarkStart w:id="1" w:name="Check2"/>
      <w:r>
        <w:rPr>
          <w:rFonts w:ascii="Times New Roman" w:hAnsi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/>
          <w:sz w:val="24"/>
          <w:szCs w:val="24"/>
        </w:rPr>
        <w:t xml:space="preserve"> Work Phone: </w:t>
      </w:r>
    </w:p>
    <w:bookmarkStart w:id="2" w:name="Check3"/>
    <w:p w14:paraId="697AECC0" w14:textId="3040CB86" w:rsidR="005F0171" w:rsidRDefault="005F0171" w:rsidP="009A781B">
      <w:pPr>
        <w:widowControl w:val="0"/>
        <w:tabs>
          <w:tab w:val="left" w:pos="4320"/>
          <w:tab w:val="left" w:pos="468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/>
          <w:sz w:val="24"/>
          <w:szCs w:val="24"/>
        </w:rPr>
        <w:t xml:space="preserve"> Cell Phone:</w:t>
      </w:r>
      <w:r w:rsidR="00D152E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bookmarkStart w:id="3" w:name="Check4"/>
      <w:r>
        <w:rPr>
          <w:rFonts w:ascii="Times New Roman" w:hAnsi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/>
          <w:sz w:val="24"/>
          <w:szCs w:val="24"/>
        </w:rPr>
        <w:tab/>
        <w:t>Email:</w:t>
      </w:r>
    </w:p>
    <w:p w14:paraId="2BD9663B" w14:textId="77777777" w:rsidR="005F0171" w:rsidRDefault="005F0171" w:rsidP="00E535F8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(Please check which of the above is your preferred means for contacting you.)</w:t>
      </w:r>
    </w:p>
    <w:p w14:paraId="494A20EA" w14:textId="7F7752F2" w:rsidR="005F0171" w:rsidRDefault="005F0171" w:rsidP="0048258A">
      <w:pPr>
        <w:widowControl w:val="0"/>
        <w:tabs>
          <w:tab w:val="left" w:pos="86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When is the best time to reach you? </w:t>
      </w:r>
      <w:bookmarkStart w:id="4" w:name="_GoBack"/>
      <w:bookmarkEnd w:id="4"/>
    </w:p>
    <w:p w14:paraId="5932F179" w14:textId="1148D50F" w:rsidR="005F0171" w:rsidRDefault="0048258A" w:rsidP="00D35D23">
      <w:pPr>
        <w:widowControl w:val="0"/>
        <w:spacing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your relationship with IVC</w:t>
      </w:r>
      <w:r w:rsidR="005F0171">
        <w:rPr>
          <w:rFonts w:ascii="Times New Roman" w:hAnsi="Times New Roman"/>
          <w:sz w:val="24"/>
          <w:szCs w:val="24"/>
        </w:rPr>
        <w:t xml:space="preserve">? </w:t>
      </w:r>
    </w:p>
    <w:p w14:paraId="6C16E474" w14:textId="2A6F6C56" w:rsidR="0048258A" w:rsidRDefault="00B73809" w:rsidP="0048258A">
      <w:pPr>
        <w:widowControl w:val="0"/>
        <w:tabs>
          <w:tab w:val="left" w:pos="360"/>
          <w:tab w:val="left" w:pos="1710"/>
          <w:tab w:val="left" w:pos="4320"/>
          <w:tab w:val="left" w:pos="4680"/>
          <w:tab w:val="left" w:pos="59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 w:rsidR="0048258A">
        <w:rPr>
          <w:rFonts w:ascii="Times New Roman" w:hAnsi="Times New Roman"/>
          <w:sz w:val="24"/>
          <w:szCs w:val="24"/>
        </w:rPr>
        <w:t xml:space="preserve"> Ignatian Volunteer</w:t>
      </w:r>
      <w:r w:rsidR="0048258A">
        <w:rPr>
          <w:rFonts w:ascii="Times New Roman" w:hAnsi="Times New Roman"/>
          <w:sz w:val="24"/>
          <w:szCs w:val="24"/>
        </w:rPr>
        <w:tab/>
        <w:t xml:space="preserve"> </w:t>
      </w:r>
      <w:r w:rsidR="0048258A">
        <w:rPr>
          <w:rFonts w:ascii="Times New Roman" w:hAnsi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8258A"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 w:rsidR="0048258A">
        <w:rPr>
          <w:rFonts w:ascii="Times New Roman" w:hAnsi="Times New Roman"/>
          <w:sz w:val="24"/>
          <w:szCs w:val="24"/>
        </w:rPr>
        <w:fldChar w:fldCharType="end"/>
      </w:r>
      <w:r w:rsidR="0048258A">
        <w:rPr>
          <w:rFonts w:ascii="Times New Roman" w:hAnsi="Times New Roman"/>
          <w:sz w:val="24"/>
          <w:szCs w:val="24"/>
        </w:rPr>
        <w:t xml:space="preserve"> Regional Advisory Council Member</w:t>
      </w:r>
    </w:p>
    <w:p w14:paraId="45472E67" w14:textId="15773F5B" w:rsidR="0048258A" w:rsidRDefault="0048258A" w:rsidP="0048258A">
      <w:pPr>
        <w:widowControl w:val="0"/>
        <w:tabs>
          <w:tab w:val="left" w:pos="4320"/>
          <w:tab w:val="left" w:pos="468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Spiritual Reflector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ab/>
        <w:t>Board Member</w:t>
      </w:r>
    </w:p>
    <w:p w14:paraId="453A84AB" w14:textId="075C0EB0" w:rsidR="0048258A" w:rsidRDefault="0048258A" w:rsidP="0048258A">
      <w:pPr>
        <w:widowControl w:val="0"/>
        <w:tabs>
          <w:tab w:val="left" w:pos="360"/>
          <w:tab w:val="left" w:pos="1710"/>
          <w:tab w:val="left" w:pos="4320"/>
          <w:tab w:val="left" w:pos="4680"/>
          <w:tab w:val="left" w:pos="59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Staff Member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 w:rsidR="00EC0B9D">
        <w:rPr>
          <w:rFonts w:ascii="Times New Roman" w:hAnsi="Times New Roman"/>
          <w:sz w:val="24"/>
          <w:szCs w:val="24"/>
        </w:rPr>
      </w:r>
      <w:r w:rsidR="00EC0B9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Friend/Benefactor</w:t>
      </w:r>
    </w:p>
    <w:p w14:paraId="7100791F" w14:textId="74533DF6" w:rsidR="0048258A" w:rsidRDefault="0048258A" w:rsidP="0048258A">
      <w:pPr>
        <w:widowControl w:val="0"/>
        <w:tabs>
          <w:tab w:val="left" w:pos="4320"/>
          <w:tab w:val="left" w:pos="4680"/>
        </w:tabs>
        <w:spacing w:after="20" w:line="360" w:lineRule="auto"/>
        <w:rPr>
          <w:rFonts w:ascii="Times New Roman" w:hAnsi="Times New Roman"/>
          <w:sz w:val="24"/>
          <w:szCs w:val="24"/>
        </w:rPr>
      </w:pPr>
    </w:p>
    <w:p w14:paraId="7DD5ED58" w14:textId="4F74220A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Traveler Information:</w:t>
      </w:r>
    </w:p>
    <w:p w14:paraId="387D0539" w14:textId="40CC8E59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Passport ID Number: </w:t>
      </w:r>
    </w:p>
    <w:p w14:paraId="68FB3105" w14:textId="027DCECB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Primary Emergency Contact:</w:t>
      </w:r>
    </w:p>
    <w:p w14:paraId="0794841B" w14:textId="2F72E8C9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Relationship:</w:t>
      </w:r>
    </w:p>
    <w:p w14:paraId="679CB9E0" w14:textId="665932D9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Primary Contact’s Phone Number: </w:t>
      </w:r>
    </w:p>
    <w:p w14:paraId="0293BDD1" w14:textId="070098C9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Alternate Emergency Contact: </w:t>
      </w:r>
    </w:p>
    <w:p w14:paraId="78E59C91" w14:textId="3CF2045A" w:rsidR="0048258A" w:rsidRDefault="0048258A" w:rsidP="0048258A">
      <w:pPr>
        <w:widowControl w:val="0"/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Relationship:</w:t>
      </w:r>
    </w:p>
    <w:p w14:paraId="1BB455E0" w14:textId="2B9DC66A" w:rsidR="0048258A" w:rsidRDefault="0048258A" w:rsidP="0048258A">
      <w:pPr>
        <w:widowControl w:val="0"/>
        <w:tabs>
          <w:tab w:val="left" w:pos="8640"/>
        </w:tabs>
        <w:spacing w:after="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Alternate Contact’s Phone Number:</w:t>
      </w:r>
    </w:p>
    <w:p w14:paraId="540899A5" w14:textId="77777777" w:rsidR="0048258A" w:rsidRDefault="0048258A" w:rsidP="0048258A">
      <w:pPr>
        <w:widowControl w:val="0"/>
        <w:tabs>
          <w:tab w:val="left" w:pos="4320"/>
          <w:tab w:val="left" w:pos="4680"/>
        </w:tabs>
        <w:spacing w:after="20" w:line="360" w:lineRule="auto"/>
        <w:rPr>
          <w:rFonts w:ascii="Times New Roman" w:hAnsi="Times New Roman"/>
          <w:sz w:val="24"/>
          <w:szCs w:val="24"/>
        </w:rPr>
      </w:pPr>
    </w:p>
    <w:p w14:paraId="1F3D27FA" w14:textId="3BAF79B8" w:rsidR="005F0171" w:rsidRDefault="001773C1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  <w:r w:rsidRPr="001773C1">
        <w:rPr>
          <w:rFonts w:ascii="Times New Roman" w:hAnsi="Times New Roman"/>
          <w:b/>
          <w:sz w:val="24"/>
          <w:szCs w:val="24"/>
        </w:rPr>
        <w:lastRenderedPageBreak/>
        <w:t xml:space="preserve">To help us help you prepare for your pilgrimage, please spend some time reflecting on and answering the following questions.  </w:t>
      </w:r>
    </w:p>
    <w:p w14:paraId="083360D7" w14:textId="77777777" w:rsidR="005F0171" w:rsidRDefault="005F0171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</w:p>
    <w:p w14:paraId="3616C25E" w14:textId="6BF6C203" w:rsidR="005F0171" w:rsidRDefault="00EC0B9D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6BB1296C">
          <v:shape id="Text Box 2" o:spid="_x0000_s1030" type="#_x0000_t202" style="position:absolute;margin-left:.65pt;margin-top:45.1pt;width:456.1pt;height:243.5pt;z-index: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4.5pt">
            <v:textbox style="mso-next-textbox:#Text Box 2">
              <w:txbxContent>
                <w:p w14:paraId="1759744F" w14:textId="23DD1BD9" w:rsidR="00B73809" w:rsidRDefault="00B73809"/>
              </w:txbxContent>
            </v:textbox>
            <w10:wrap type="square"/>
          </v:shape>
        </w:pict>
      </w:r>
      <w:r w:rsidR="0048258A">
        <w:rPr>
          <w:rFonts w:ascii="Times New Roman" w:hAnsi="Times New Roman"/>
          <w:b/>
          <w:bCs/>
          <w:sz w:val="24"/>
          <w:szCs w:val="24"/>
        </w:rPr>
        <w:t>Naming your desire</w:t>
      </w:r>
      <w:r w:rsidR="005F0171">
        <w:rPr>
          <w:rFonts w:ascii="Times New Roman" w:hAnsi="Times New Roman"/>
          <w:b/>
          <w:bCs/>
          <w:sz w:val="24"/>
          <w:szCs w:val="24"/>
        </w:rPr>
        <w:t xml:space="preserve">:  </w:t>
      </w:r>
      <w:r w:rsidR="0048258A">
        <w:rPr>
          <w:rFonts w:ascii="Times New Roman" w:hAnsi="Times New Roman"/>
          <w:sz w:val="24"/>
          <w:szCs w:val="24"/>
        </w:rPr>
        <w:t>In a few sentences, please share a bit about your desire to make this pilgrimage.  What do you hope to gain?  What concerns do you have?</w:t>
      </w:r>
    </w:p>
    <w:p w14:paraId="5391B2A6" w14:textId="77777777" w:rsidR="00B73809" w:rsidRDefault="00B73809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</w:p>
    <w:p w14:paraId="51F1F35E" w14:textId="3AC829FF" w:rsidR="005F0171" w:rsidRPr="00B73809" w:rsidRDefault="00EC0B9D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 w14:anchorId="6BB1296C">
          <v:shape id="_x0000_s1031" type="#_x0000_t202" style="position:absolute;margin-left:-1.75pt;margin-top:107.2pt;width:456.1pt;height:239pt;z-index: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4.5pt">
            <v:textbox style="mso-next-textbox:#_x0000_s1031">
              <w:txbxContent>
                <w:p w14:paraId="253EE2AD" w14:textId="77777777" w:rsidR="00B73809" w:rsidRDefault="00B73809" w:rsidP="00B73809"/>
              </w:txbxContent>
            </v:textbox>
            <w10:wrap type="square"/>
          </v:shape>
        </w:pict>
      </w:r>
      <w:r w:rsidR="0048258A">
        <w:rPr>
          <w:rFonts w:ascii="Times New Roman" w:hAnsi="Times New Roman"/>
          <w:b/>
          <w:bCs/>
          <w:sz w:val="24"/>
          <w:szCs w:val="24"/>
        </w:rPr>
        <w:t>Practicing self-care</w:t>
      </w:r>
      <w:r w:rsidR="005F0171">
        <w:rPr>
          <w:rFonts w:ascii="Times New Roman" w:hAnsi="Times New Roman"/>
          <w:b/>
          <w:bCs/>
          <w:sz w:val="24"/>
          <w:szCs w:val="24"/>
        </w:rPr>
        <w:t>:</w:t>
      </w:r>
      <w:r w:rsidR="005F0171">
        <w:rPr>
          <w:rFonts w:ascii="Times New Roman" w:hAnsi="Times New Roman"/>
          <w:sz w:val="24"/>
          <w:szCs w:val="24"/>
        </w:rPr>
        <w:t xml:space="preserve"> </w:t>
      </w:r>
      <w:r w:rsidR="0048258A">
        <w:rPr>
          <w:rFonts w:ascii="Times New Roman" w:hAnsi="Times New Roman"/>
          <w:sz w:val="24"/>
          <w:szCs w:val="24"/>
        </w:rPr>
        <w:t xml:space="preserve">This pilgrimage has been modified a bit to meet the needs of participants of a certain age (including luggage transfers each day, and some bus/train travel to shorten the more difficult sections of the route).  </w:t>
      </w:r>
      <w:r w:rsidR="001773C1">
        <w:rPr>
          <w:rFonts w:ascii="Times New Roman" w:hAnsi="Times New Roman"/>
          <w:sz w:val="24"/>
          <w:szCs w:val="24"/>
        </w:rPr>
        <w:t>Nevertheless</w:t>
      </w:r>
      <w:r w:rsidR="0048258A">
        <w:rPr>
          <w:rFonts w:ascii="Times New Roman" w:hAnsi="Times New Roman"/>
          <w:sz w:val="24"/>
          <w:szCs w:val="24"/>
        </w:rPr>
        <w:t xml:space="preserve">, following in the footsteps of St. Ignatius means stepping outside of one’s comfort zone, which becomes a source of spiritual growth.  Sleeping accommodations will include </w:t>
      </w:r>
      <w:r w:rsidR="001773C1">
        <w:rPr>
          <w:rFonts w:ascii="Times New Roman" w:hAnsi="Times New Roman"/>
          <w:sz w:val="24"/>
          <w:szCs w:val="24"/>
        </w:rPr>
        <w:t>everything</w:t>
      </w:r>
      <w:r w:rsidR="0048258A">
        <w:rPr>
          <w:rFonts w:ascii="Times New Roman" w:hAnsi="Times New Roman"/>
          <w:sz w:val="24"/>
          <w:szCs w:val="24"/>
        </w:rPr>
        <w:t xml:space="preserve"> from double rooms at two-star hotels to bunk beds in a big pilgrims’ shelter.  Please share briefly an example of how you generally handle being beyond your comfort zone.  How do you react.  What do you do to restore equilibrium?</w:t>
      </w:r>
    </w:p>
    <w:p w14:paraId="322AF9B1" w14:textId="2BFFEAFD" w:rsidR="005F0171" w:rsidRPr="00B73809" w:rsidRDefault="001773C1" w:rsidP="00E535F8">
      <w:pPr>
        <w:widowControl w:val="0"/>
        <w:spacing w:after="20"/>
        <w:rPr>
          <w:rFonts w:ascii="Times New Roman" w:hAnsi="Times New Roman"/>
          <w:b/>
          <w:bCs/>
          <w:sz w:val="24"/>
          <w:szCs w:val="24"/>
        </w:rPr>
      </w:pPr>
      <w:r w:rsidRPr="001773C1">
        <w:rPr>
          <w:rFonts w:ascii="Times New Roman" w:hAnsi="Times New Roman"/>
          <w:b/>
          <w:bCs/>
          <w:sz w:val="24"/>
          <w:szCs w:val="24"/>
        </w:rPr>
        <w:lastRenderedPageBreak/>
        <w:t>Camino</w:t>
      </w:r>
      <w:r w:rsidR="005F0171" w:rsidRPr="001773C1">
        <w:rPr>
          <w:rFonts w:ascii="Times New Roman" w:hAnsi="Times New Roman"/>
          <w:b/>
          <w:bCs/>
          <w:sz w:val="24"/>
          <w:szCs w:val="24"/>
        </w:rPr>
        <w:t xml:space="preserve"> Commitment:</w:t>
      </w:r>
    </w:p>
    <w:p w14:paraId="4E77C848" w14:textId="3D1B72D7" w:rsidR="001773C1" w:rsidRPr="001773C1" w:rsidRDefault="001773C1" w:rsidP="001773C1">
      <w:pPr>
        <w:rPr>
          <w:rFonts w:ascii="Times New Roman" w:hAnsi="Times New Roman"/>
          <w:sz w:val="24"/>
          <w:szCs w:val="24"/>
        </w:rPr>
      </w:pPr>
      <w:r w:rsidRPr="001773C1">
        <w:rPr>
          <w:rFonts w:ascii="Times New Roman" w:hAnsi="Times New Roman"/>
          <w:sz w:val="24"/>
          <w:szCs w:val="24"/>
        </w:rPr>
        <w:t>By submitting this application, I agree to the following commitments:</w:t>
      </w:r>
    </w:p>
    <w:p w14:paraId="644B4E8A" w14:textId="77777777" w:rsidR="001773C1" w:rsidRPr="001773C1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 xml:space="preserve">I will be responsive to communication from IVC and will honor any deadlines requested, including payment deadlines.  </w:t>
      </w:r>
      <w:r w:rsidRPr="001773C1">
        <w:rPr>
          <w:sz w:val="24"/>
          <w:szCs w:val="24"/>
        </w:rPr>
        <w:br/>
      </w:r>
    </w:p>
    <w:p w14:paraId="381102EA" w14:textId="77777777" w:rsidR="001773C1" w:rsidRPr="001773C1" w:rsidRDefault="001773C1" w:rsidP="001773C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For the fall Camino, this includes $750 (one quarter) with application by Jan 10; $750 (one quarter) by April 10; and balance (one half—based on euro exchange rate at the time) by July 10, 2020.</w:t>
      </w:r>
      <w:r w:rsidRPr="001773C1">
        <w:rPr>
          <w:sz w:val="24"/>
          <w:szCs w:val="24"/>
        </w:rPr>
        <w:br/>
      </w:r>
    </w:p>
    <w:p w14:paraId="7FA98B5E" w14:textId="77777777" w:rsidR="001773C1" w:rsidRPr="001773C1" w:rsidRDefault="001773C1" w:rsidP="001773C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For the spring Camino, this includes $750 (one quarter) with application by August 10, 2020; $750 (one quarter) by November 10, and balance (one half—based on euro exchange rate at the time) by February 10, 2021.</w:t>
      </w:r>
      <w:r w:rsidRPr="001773C1">
        <w:rPr>
          <w:sz w:val="24"/>
          <w:szCs w:val="24"/>
        </w:rPr>
        <w:br/>
      </w:r>
    </w:p>
    <w:p w14:paraId="2654967A" w14:textId="0B5BC1AC" w:rsidR="001773C1" w:rsidRPr="001773C1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I will participate in pre-Camino formation opportunities as they are offered.  (This may include in-person local gatherings</w:t>
      </w:r>
      <w:r>
        <w:rPr>
          <w:sz w:val="24"/>
          <w:szCs w:val="24"/>
        </w:rPr>
        <w:t>, conference calls</w:t>
      </w:r>
      <w:r w:rsidRPr="001773C1">
        <w:rPr>
          <w:sz w:val="24"/>
          <w:szCs w:val="24"/>
        </w:rPr>
        <w:t xml:space="preserve"> and/or </w:t>
      </w:r>
      <w:r>
        <w:rPr>
          <w:sz w:val="24"/>
          <w:szCs w:val="24"/>
        </w:rPr>
        <w:t>meetings through Microsoft Teams.</w:t>
      </w:r>
      <w:r w:rsidRPr="001773C1">
        <w:rPr>
          <w:sz w:val="24"/>
          <w:szCs w:val="24"/>
        </w:rPr>
        <w:br/>
      </w:r>
    </w:p>
    <w:p w14:paraId="161D8D94" w14:textId="77777777" w:rsidR="001773C1" w:rsidRPr="001773C1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On the Camino, I will be attentive to and take responsibility for my own physical, emotional, and spiritual well-being.</w:t>
      </w:r>
      <w:r w:rsidRPr="001773C1">
        <w:rPr>
          <w:sz w:val="24"/>
          <w:szCs w:val="24"/>
        </w:rPr>
        <w:br/>
      </w:r>
    </w:p>
    <w:p w14:paraId="06CD36A5" w14:textId="77777777" w:rsidR="001773C1" w:rsidRPr="001773C1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I understand that a pilgrimage is a spiritual undertaking, not a travel destination.  I will engage the prayer and reflection material offered to me, and give my fellow pilgrims the space to do so as well.</w:t>
      </w:r>
      <w:r w:rsidRPr="001773C1">
        <w:rPr>
          <w:sz w:val="24"/>
          <w:szCs w:val="24"/>
        </w:rPr>
        <w:br/>
      </w:r>
    </w:p>
    <w:p w14:paraId="42010102" w14:textId="2FED4AD5" w:rsidR="001773C1" w:rsidRPr="001773C1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773C1">
        <w:rPr>
          <w:sz w:val="24"/>
          <w:szCs w:val="24"/>
        </w:rPr>
        <w:t>For IVC Staff and Members of IVC’s Service Corps:  By submitting this application I certify that I have discussed this with my Director/Placement Supervisor (insert name) ________________________________ and have an articulated plan to cover my work.</w:t>
      </w:r>
      <w:r>
        <w:rPr>
          <w:sz w:val="24"/>
          <w:szCs w:val="24"/>
        </w:rPr>
        <w:br/>
      </w:r>
    </w:p>
    <w:p w14:paraId="05F112F4" w14:textId="4C4957AB" w:rsidR="00057DD8" w:rsidRDefault="001773C1" w:rsidP="001773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Throughout this process</w:t>
      </w:r>
      <w:r w:rsidR="00057DD8" w:rsidRPr="001773C1">
        <w:rPr>
          <w:sz w:val="24"/>
          <w:szCs w:val="24"/>
        </w:rPr>
        <w:t xml:space="preserve"> IVC may take photos for marketing purposes. Please check that you agree with the following statement: </w:t>
      </w:r>
      <w:r w:rsidR="00057DD8" w:rsidRPr="001773C1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57DD8" w:rsidRPr="001773C1">
        <w:rPr>
          <w:sz w:val="24"/>
          <w:szCs w:val="24"/>
        </w:rPr>
        <w:instrText xml:space="preserve"> FORMCHECKBOX </w:instrText>
      </w:r>
      <w:r w:rsidR="00EC0B9D">
        <w:rPr>
          <w:sz w:val="24"/>
          <w:szCs w:val="24"/>
        </w:rPr>
      </w:r>
      <w:r w:rsidR="00EC0B9D">
        <w:rPr>
          <w:sz w:val="24"/>
          <w:szCs w:val="24"/>
        </w:rPr>
        <w:fldChar w:fldCharType="separate"/>
      </w:r>
      <w:r w:rsidR="00057DD8" w:rsidRPr="001773C1">
        <w:rPr>
          <w:sz w:val="24"/>
          <w:szCs w:val="24"/>
        </w:rPr>
        <w:fldChar w:fldCharType="end"/>
      </w:r>
    </w:p>
    <w:p w14:paraId="34B5278B" w14:textId="77777777" w:rsidR="001773C1" w:rsidRPr="001773C1" w:rsidRDefault="001773C1" w:rsidP="001773C1">
      <w:pPr>
        <w:pStyle w:val="ListParagraph"/>
        <w:rPr>
          <w:sz w:val="24"/>
          <w:szCs w:val="24"/>
        </w:rPr>
      </w:pPr>
    </w:p>
    <w:p w14:paraId="0C70D3AA" w14:textId="77777777" w:rsidR="005F0171" w:rsidRPr="001773C1" w:rsidRDefault="00057DD8" w:rsidP="00057DD8">
      <w:pPr>
        <w:ind w:left="720" w:right="720"/>
        <w:rPr>
          <w:rFonts w:ascii="Times New Roman" w:hAnsi="Times New Roman"/>
          <w:sz w:val="24"/>
          <w:szCs w:val="24"/>
        </w:rPr>
      </w:pPr>
      <w:r w:rsidRPr="001773C1">
        <w:rPr>
          <w:rFonts w:ascii="Times New Roman" w:hAnsi="Times New Roman"/>
          <w:sz w:val="24"/>
          <w:szCs w:val="24"/>
        </w:rPr>
        <w:t>I hereby grant my consent to the Ignatian Volunteer Corps copyright and publication rights of my photograph and image.  I understand that this photo may be used in multiple media including; print, video, and website media.  I further grant the Ignatian Volunteer Corps, its assignees, contractors, licensees, sponsors, and transferees the right to print my name with the photograph/image.</w:t>
      </w:r>
    </w:p>
    <w:p w14:paraId="2C9ABE12" w14:textId="77777777" w:rsidR="005F0171" w:rsidRPr="001773C1" w:rsidRDefault="005F0171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</w:p>
    <w:p w14:paraId="477A7289" w14:textId="77777777" w:rsidR="005F0171" w:rsidRPr="001773C1" w:rsidRDefault="005F0171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</w:p>
    <w:p w14:paraId="3F88BBE0" w14:textId="77777777" w:rsidR="005F0171" w:rsidRDefault="005F0171" w:rsidP="00E535F8">
      <w:pPr>
        <w:widowControl w:val="0"/>
        <w:spacing w:after="20"/>
        <w:rPr>
          <w:rFonts w:ascii="Times New Roman" w:hAnsi="Times New Roman"/>
          <w:sz w:val="24"/>
          <w:szCs w:val="24"/>
        </w:rPr>
      </w:pPr>
    </w:p>
    <w:p w14:paraId="7B9C4C80" w14:textId="58138192" w:rsidR="005F0171" w:rsidRDefault="00D152E9" w:rsidP="007071E4">
      <w:pPr>
        <w:widowControl w:val="0"/>
        <w:tabs>
          <w:tab w:val="left" w:pos="5580"/>
        </w:tabs>
        <w:spacing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Name:</w:t>
      </w:r>
      <w:r w:rsidR="00B738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F0171">
        <w:rPr>
          <w:rFonts w:ascii="Times New Roman" w:hAnsi="Times New Roman"/>
          <w:sz w:val="24"/>
          <w:szCs w:val="24"/>
        </w:rPr>
        <w:tab/>
      </w:r>
      <w:r w:rsidR="005F0171">
        <w:rPr>
          <w:rFonts w:ascii="Times New Roman" w:hAnsi="Times New Roman"/>
          <w:sz w:val="24"/>
          <w:szCs w:val="24"/>
        </w:rPr>
        <w:tab/>
        <w:t xml:space="preserve">Date: </w:t>
      </w:r>
    </w:p>
    <w:p w14:paraId="362FB952" w14:textId="77777777" w:rsidR="005F0171" w:rsidRDefault="005F0171" w:rsidP="00E535F8">
      <w:pPr>
        <w:widowControl w:val="0"/>
        <w:spacing w:after="20"/>
        <w:rPr>
          <w:rFonts w:ascii="Times New Roman" w:hAnsi="Times New Roman"/>
          <w:sz w:val="24"/>
          <w:szCs w:val="24"/>
          <w:u w:val="single"/>
        </w:rPr>
      </w:pPr>
    </w:p>
    <w:p w14:paraId="5FE54B24" w14:textId="6C6C69F7" w:rsidR="005F0171" w:rsidRDefault="00057DD8" w:rsidP="007071E4">
      <w:pPr>
        <w:widowControl w:val="0"/>
        <w:spacing w:after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Please mail </w:t>
      </w:r>
      <w:r w:rsidR="00D152E9">
        <w:rPr>
          <w:rFonts w:ascii="Times New Roman" w:hAnsi="Times New Roman"/>
          <w:b/>
          <w:sz w:val="24"/>
          <w:szCs w:val="24"/>
        </w:rPr>
        <w:t xml:space="preserve">or email </w:t>
      </w:r>
      <w:r>
        <w:rPr>
          <w:rFonts w:ascii="Times New Roman" w:hAnsi="Times New Roman"/>
          <w:b/>
          <w:sz w:val="24"/>
          <w:szCs w:val="24"/>
        </w:rPr>
        <w:t>this completed application to:</w:t>
      </w:r>
    </w:p>
    <w:p w14:paraId="7A80816F" w14:textId="77777777" w:rsidR="00057DD8" w:rsidRDefault="00057DD8" w:rsidP="007071E4">
      <w:pPr>
        <w:widowControl w:val="0"/>
        <w:spacing w:after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Steve Eberle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410-752-4686</w:t>
      </w:r>
    </w:p>
    <w:p w14:paraId="2EF28BF7" w14:textId="63E9CE42" w:rsidR="00057DD8" w:rsidRDefault="001773C1" w:rsidP="007071E4">
      <w:pPr>
        <w:widowControl w:val="0"/>
        <w:spacing w:after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Ignatian Volunteer Corps</w:t>
      </w:r>
    </w:p>
    <w:p w14:paraId="29F05A53" w14:textId="3D4E6F4A" w:rsidR="0071623E" w:rsidRDefault="000449F4" w:rsidP="007071E4">
      <w:pPr>
        <w:widowControl w:val="0"/>
        <w:spacing w:after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112 East Madison St.</w:t>
      </w:r>
      <w:r w:rsidR="00057DD8">
        <w:rPr>
          <w:rFonts w:ascii="Times New Roman" w:hAnsi="Times New Roman"/>
          <w:b/>
          <w:sz w:val="24"/>
          <w:szCs w:val="24"/>
        </w:rPr>
        <w:tab/>
      </w:r>
      <w:r w:rsidR="00057DD8">
        <w:rPr>
          <w:rFonts w:ascii="Times New Roman" w:hAnsi="Times New Roman"/>
          <w:b/>
          <w:sz w:val="24"/>
          <w:szCs w:val="24"/>
        </w:rPr>
        <w:tab/>
      </w:r>
      <w:r w:rsidR="00057DD8">
        <w:rPr>
          <w:rFonts w:ascii="Times New Roman" w:hAnsi="Times New Roman"/>
          <w:b/>
          <w:sz w:val="24"/>
          <w:szCs w:val="24"/>
        </w:rPr>
        <w:tab/>
      </w:r>
      <w:r w:rsidR="00057DD8">
        <w:rPr>
          <w:rFonts w:ascii="Times New Roman" w:hAnsi="Times New Roman"/>
          <w:b/>
          <w:sz w:val="24"/>
          <w:szCs w:val="24"/>
        </w:rPr>
        <w:tab/>
      </w:r>
      <w:r w:rsidR="00057DD8">
        <w:rPr>
          <w:rFonts w:ascii="Times New Roman" w:hAnsi="Times New Roman"/>
          <w:b/>
          <w:sz w:val="24"/>
          <w:szCs w:val="24"/>
        </w:rPr>
        <w:tab/>
      </w:r>
      <w:r w:rsidR="00057DD8">
        <w:rPr>
          <w:rFonts w:ascii="Times New Roman" w:hAnsi="Times New Roman"/>
          <w:b/>
          <w:sz w:val="24"/>
          <w:szCs w:val="24"/>
        </w:rPr>
        <w:tab/>
      </w:r>
      <w:hyperlink r:id="rId9" w:history="1">
        <w:r w:rsidR="00057DD8" w:rsidRPr="00EB78B9">
          <w:rPr>
            <w:rStyle w:val="Hyperlink"/>
            <w:rFonts w:ascii="Times New Roman" w:hAnsi="Times New Roman"/>
            <w:b/>
            <w:sz w:val="24"/>
            <w:szCs w:val="24"/>
          </w:rPr>
          <w:t>seberle@ivcusa.org</w:t>
        </w:r>
      </w:hyperlink>
      <w:r w:rsidR="00057DD8">
        <w:rPr>
          <w:rFonts w:ascii="Times New Roman" w:hAnsi="Times New Roman"/>
          <w:b/>
          <w:sz w:val="24"/>
          <w:szCs w:val="24"/>
        </w:rPr>
        <w:t xml:space="preserve"> </w:t>
      </w:r>
    </w:p>
    <w:p w14:paraId="04C5E298" w14:textId="77777777" w:rsidR="00057DD8" w:rsidRPr="00057DD8" w:rsidRDefault="00057DD8" w:rsidP="007071E4">
      <w:pPr>
        <w:widowControl w:val="0"/>
        <w:spacing w:after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Baltimore, MD 21202</w:t>
      </w:r>
    </w:p>
    <w:sectPr w:rsidR="00057DD8" w:rsidRPr="00057DD8" w:rsidSect="003D6DF1">
      <w:footerReference w:type="default" r:id="rId10"/>
      <w:pgSz w:w="12240" w:h="15840"/>
      <w:pgMar w:top="108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8B232" w14:textId="77777777" w:rsidR="00EC0B9D" w:rsidRDefault="00EC0B9D">
      <w:r>
        <w:separator/>
      </w:r>
    </w:p>
  </w:endnote>
  <w:endnote w:type="continuationSeparator" w:id="0">
    <w:p w14:paraId="72D32E4C" w14:textId="77777777" w:rsidR="00EC0B9D" w:rsidRDefault="00EC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0CAA8" w14:textId="6B601DF9" w:rsidR="005F0171" w:rsidRPr="00CB3EBE" w:rsidRDefault="005F0171" w:rsidP="00CB3EBE">
    <w:pPr>
      <w:pStyle w:val="Footer"/>
      <w:jc w:val="right"/>
      <w:rPr>
        <w:rFonts w:ascii="Times New Roman" w:hAnsi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0E840" w14:textId="77777777" w:rsidR="00EC0B9D" w:rsidRDefault="00EC0B9D">
      <w:r>
        <w:separator/>
      </w:r>
    </w:p>
  </w:footnote>
  <w:footnote w:type="continuationSeparator" w:id="0">
    <w:p w14:paraId="3CC0611E" w14:textId="77777777" w:rsidR="00EC0B9D" w:rsidRDefault="00EC0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75EE5"/>
    <w:multiLevelType w:val="hybridMultilevel"/>
    <w:tmpl w:val="894CC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4A49"/>
    <w:rsid w:val="00003726"/>
    <w:rsid w:val="00003BDA"/>
    <w:rsid w:val="00006B36"/>
    <w:rsid w:val="00031B7E"/>
    <w:rsid w:val="000449F4"/>
    <w:rsid w:val="00057DD8"/>
    <w:rsid w:val="00085691"/>
    <w:rsid w:val="00106F78"/>
    <w:rsid w:val="00114783"/>
    <w:rsid w:val="001304E9"/>
    <w:rsid w:val="00131912"/>
    <w:rsid w:val="00140E8D"/>
    <w:rsid w:val="00162F1D"/>
    <w:rsid w:val="001773C1"/>
    <w:rsid w:val="001B4C41"/>
    <w:rsid w:val="001C1223"/>
    <w:rsid w:val="001F1580"/>
    <w:rsid w:val="00240C5A"/>
    <w:rsid w:val="0025782E"/>
    <w:rsid w:val="00294623"/>
    <w:rsid w:val="0029598A"/>
    <w:rsid w:val="002F4A49"/>
    <w:rsid w:val="003000F5"/>
    <w:rsid w:val="0032476B"/>
    <w:rsid w:val="003B22A7"/>
    <w:rsid w:val="003D6DF1"/>
    <w:rsid w:val="003E5F59"/>
    <w:rsid w:val="0048258A"/>
    <w:rsid w:val="004957DD"/>
    <w:rsid w:val="004B6B6A"/>
    <w:rsid w:val="004C051A"/>
    <w:rsid w:val="004D0E11"/>
    <w:rsid w:val="00503548"/>
    <w:rsid w:val="005132A1"/>
    <w:rsid w:val="00560DB7"/>
    <w:rsid w:val="005C56B1"/>
    <w:rsid w:val="005C739E"/>
    <w:rsid w:val="005D5022"/>
    <w:rsid w:val="005F0171"/>
    <w:rsid w:val="005F0B71"/>
    <w:rsid w:val="0061592F"/>
    <w:rsid w:val="0061752C"/>
    <w:rsid w:val="0066475A"/>
    <w:rsid w:val="006C7E64"/>
    <w:rsid w:val="006D4CAD"/>
    <w:rsid w:val="007071E4"/>
    <w:rsid w:val="0071623E"/>
    <w:rsid w:val="00791E70"/>
    <w:rsid w:val="007B7BCB"/>
    <w:rsid w:val="008601E6"/>
    <w:rsid w:val="00872F4C"/>
    <w:rsid w:val="00894C52"/>
    <w:rsid w:val="00936C94"/>
    <w:rsid w:val="00941CAE"/>
    <w:rsid w:val="00950126"/>
    <w:rsid w:val="00961F11"/>
    <w:rsid w:val="0097118C"/>
    <w:rsid w:val="00973A43"/>
    <w:rsid w:val="009760C0"/>
    <w:rsid w:val="009A781B"/>
    <w:rsid w:val="00A75967"/>
    <w:rsid w:val="00A8673A"/>
    <w:rsid w:val="00AD15E6"/>
    <w:rsid w:val="00AF66A3"/>
    <w:rsid w:val="00B37AFE"/>
    <w:rsid w:val="00B558F9"/>
    <w:rsid w:val="00B73809"/>
    <w:rsid w:val="00B807F8"/>
    <w:rsid w:val="00BC531C"/>
    <w:rsid w:val="00C14945"/>
    <w:rsid w:val="00C33E56"/>
    <w:rsid w:val="00C44232"/>
    <w:rsid w:val="00C85F9E"/>
    <w:rsid w:val="00CB1B54"/>
    <w:rsid w:val="00CB3EBE"/>
    <w:rsid w:val="00D152E9"/>
    <w:rsid w:val="00D35D23"/>
    <w:rsid w:val="00D57CE1"/>
    <w:rsid w:val="00D75518"/>
    <w:rsid w:val="00D76126"/>
    <w:rsid w:val="00DC4276"/>
    <w:rsid w:val="00DE0568"/>
    <w:rsid w:val="00DE2DE4"/>
    <w:rsid w:val="00E535F8"/>
    <w:rsid w:val="00E537BF"/>
    <w:rsid w:val="00E6161B"/>
    <w:rsid w:val="00E7098A"/>
    <w:rsid w:val="00E87851"/>
    <w:rsid w:val="00EC0B9D"/>
    <w:rsid w:val="00EC4031"/>
    <w:rsid w:val="00ED730E"/>
    <w:rsid w:val="00EF7594"/>
    <w:rsid w:val="00F21087"/>
    <w:rsid w:val="00F5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5FA35503"/>
  <w15:docId w15:val="{21989AF1-80A9-4F7D-82D5-61DA8503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F4A49"/>
    <w:pPr>
      <w:spacing w:after="240"/>
    </w:pPr>
    <w:rPr>
      <w:rFonts w:ascii="Franklin Gothic Book" w:hAnsi="Franklin Gothic Book"/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rsid w:val="0048258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4A49"/>
    <w:pPr>
      <w:spacing w:after="280"/>
      <w:outlineLvl w:val="1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F13C8E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styleId="EnvelopeAddress">
    <w:name w:val="envelope address"/>
    <w:basedOn w:val="Normal"/>
    <w:uiPriority w:val="99"/>
    <w:rsid w:val="00EF7594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rsid w:val="00EF7594"/>
  </w:style>
  <w:style w:type="paragraph" w:styleId="Header">
    <w:name w:val="header"/>
    <w:basedOn w:val="Normal"/>
    <w:link w:val="HeaderChar"/>
    <w:uiPriority w:val="99"/>
    <w:rsid w:val="00CB3E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F13C8E"/>
    <w:rPr>
      <w:rFonts w:ascii="Franklin Gothic Book" w:hAnsi="Franklin Gothic Book"/>
      <w:color w:val="000000"/>
      <w:kern w:val="28"/>
    </w:rPr>
  </w:style>
  <w:style w:type="paragraph" w:styleId="Footer">
    <w:name w:val="footer"/>
    <w:basedOn w:val="Normal"/>
    <w:link w:val="FooterChar"/>
    <w:uiPriority w:val="99"/>
    <w:rsid w:val="00CB3E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F13C8E"/>
    <w:rPr>
      <w:rFonts w:ascii="Franklin Gothic Book" w:hAnsi="Franklin Gothic Book"/>
      <w:color w:val="000000"/>
      <w:kern w:val="28"/>
    </w:rPr>
  </w:style>
  <w:style w:type="character" w:styleId="Hyperlink">
    <w:name w:val="Hyperlink"/>
    <w:uiPriority w:val="99"/>
    <w:rsid w:val="007071E4"/>
    <w:rPr>
      <w:rFonts w:cs="Times New Roman"/>
      <w:color w:val="0000FF"/>
      <w:u w:val="single"/>
    </w:rPr>
  </w:style>
  <w:style w:type="character" w:styleId="PlaceholderText">
    <w:name w:val="Placeholder Text"/>
    <w:uiPriority w:val="99"/>
    <w:semiHidden/>
    <w:rsid w:val="00E7098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rsid w:val="00E7098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7098A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link w:val="Heading1"/>
    <w:rsid w:val="0048258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773C1"/>
    <w:pPr>
      <w:spacing w:after="0"/>
      <w:ind w:left="720"/>
      <w:contextualSpacing/>
    </w:pPr>
    <w:rPr>
      <w:rFonts w:ascii="Times New Roman" w:hAnsi="Times New Roman"/>
      <w:kern w:val="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39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eberle@ivcus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ll\AppData\Local\Temp\Rar$DI51.2453\Information_Packet_Volunteer_Electronic_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Information_Packet_Volunteer_Electronic_Application.dot</Template>
  <TotalTime>25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ILVC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Neill</dc:creator>
  <cp:keywords/>
  <dc:description/>
  <cp:lastModifiedBy>Stephen Eberle</cp:lastModifiedBy>
  <cp:revision>6</cp:revision>
  <cp:lastPrinted>2017-08-15T15:20:00Z</cp:lastPrinted>
  <dcterms:created xsi:type="dcterms:W3CDTF">2019-10-22T20:31:00Z</dcterms:created>
  <dcterms:modified xsi:type="dcterms:W3CDTF">2019-10-25T14:18:00Z</dcterms:modified>
</cp:coreProperties>
</file>